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BCC" w:rsidRPr="00B64DBB" w:rsidRDefault="00A22BCC">
      <w:pPr>
        <w:rPr>
          <w:sz w:val="48"/>
          <w:szCs w:val="48"/>
        </w:rPr>
      </w:pPr>
      <w:r w:rsidRPr="00B64DBB">
        <w:rPr>
          <w:sz w:val="48"/>
          <w:szCs w:val="48"/>
        </w:rPr>
        <w:t>Livro:</w:t>
      </w:r>
    </w:p>
    <w:p w:rsidR="00A22BCC" w:rsidRPr="00B64DBB" w:rsidRDefault="00A22BCC">
      <w:pPr>
        <w:rPr>
          <w:b/>
          <w:bCs/>
          <w:i/>
          <w:iCs/>
          <w:sz w:val="48"/>
          <w:szCs w:val="48"/>
        </w:rPr>
      </w:pPr>
      <w:r w:rsidRPr="00B64DBB">
        <w:rPr>
          <w:b/>
          <w:bCs/>
          <w:i/>
          <w:iCs/>
          <w:sz w:val="48"/>
          <w:szCs w:val="48"/>
        </w:rPr>
        <w:t>Assistência ao Recém Nascido de Risco</w:t>
      </w:r>
    </w:p>
    <w:p w:rsidR="00A22BCC" w:rsidRPr="00B64DBB" w:rsidRDefault="00A22BCC">
      <w:pPr>
        <w:rPr>
          <w:sz w:val="48"/>
          <w:szCs w:val="48"/>
        </w:rPr>
      </w:pPr>
      <w:r w:rsidRPr="00B64DBB">
        <w:rPr>
          <w:sz w:val="48"/>
          <w:szCs w:val="48"/>
        </w:rPr>
        <w:t>Autor: Dr. Paulo R. Margotto</w:t>
      </w:r>
    </w:p>
    <w:p w:rsidR="00A22BCC" w:rsidRDefault="00A22BCC">
      <w:pPr>
        <w:rPr>
          <w:i/>
          <w:iCs/>
          <w:sz w:val="28"/>
          <w:szCs w:val="28"/>
        </w:rPr>
      </w:pPr>
      <w:r w:rsidRPr="008C2914">
        <w:rPr>
          <w:i/>
          <w:iCs/>
          <w:noProof/>
          <w:sz w:val="28"/>
          <w:szCs w:val="28"/>
          <w:lang w:eastAsia="pt-B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" o:spid="_x0000_i1025" type="#_x0000_t75" style="width:419.4pt;height:420.6pt;visibility:visible">
            <v:imagedata r:id="rId4" o:title=""/>
          </v:shape>
        </w:pict>
      </w:r>
    </w:p>
    <w:p w:rsidR="00A22BCC" w:rsidRDefault="00A22BCC">
      <w:pPr>
        <w:rPr>
          <w:i/>
          <w:iCs/>
          <w:sz w:val="28"/>
          <w:szCs w:val="28"/>
        </w:rPr>
      </w:pPr>
    </w:p>
    <w:p w:rsidR="00A22BCC" w:rsidRPr="00B64DBB" w:rsidRDefault="00A22BCC">
      <w:pPr>
        <w:rPr>
          <w:i/>
          <w:iCs/>
          <w:sz w:val="40"/>
          <w:szCs w:val="40"/>
        </w:rPr>
      </w:pPr>
      <w:r w:rsidRPr="00B64DBB">
        <w:rPr>
          <w:i/>
          <w:iCs/>
          <w:sz w:val="40"/>
          <w:szCs w:val="40"/>
        </w:rPr>
        <w:t>Link Para Download:</w:t>
      </w:r>
    </w:p>
    <w:p w:rsidR="00A22BCC" w:rsidRPr="00B64DBB" w:rsidRDefault="00A22BCC">
      <w:pPr>
        <w:rPr>
          <w:i/>
          <w:iCs/>
        </w:rPr>
      </w:pPr>
      <w:hyperlink r:id="rId5" w:history="1">
        <w:r w:rsidRPr="00B64DBB">
          <w:rPr>
            <w:rStyle w:val="Hyperlink"/>
            <w:i/>
            <w:iCs/>
          </w:rPr>
          <w:t>https://drive.google.com/open?id=0B5b9fOW0rJ3SRkRpUFMwVUxJZjA</w:t>
        </w:r>
      </w:hyperlink>
    </w:p>
    <w:sectPr w:rsidR="00A22BCC" w:rsidRPr="00B64DBB" w:rsidSect="002C4F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4DBB"/>
    <w:rsid w:val="0021519B"/>
    <w:rsid w:val="002C4F49"/>
    <w:rsid w:val="003742CE"/>
    <w:rsid w:val="006A7BA6"/>
    <w:rsid w:val="008C2914"/>
    <w:rsid w:val="009E08F8"/>
    <w:rsid w:val="00A22BCC"/>
    <w:rsid w:val="00B64DBB"/>
    <w:rsid w:val="00CE0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F4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64DB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64DBB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1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51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0B5b9fOW0rJ3SRkRpUFMwVUxJZj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36</Words>
  <Characters>200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Livro:</dc:title>
  <dc:subject/>
  <dc:creator>Paulo</dc:creator>
  <cp:keywords/>
  <dc:description/>
  <cp:lastModifiedBy>Paulo</cp:lastModifiedBy>
  <cp:revision>2</cp:revision>
  <dcterms:created xsi:type="dcterms:W3CDTF">2016-10-07T01:27:00Z</dcterms:created>
  <dcterms:modified xsi:type="dcterms:W3CDTF">2016-10-07T01:27:00Z</dcterms:modified>
</cp:coreProperties>
</file>