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12E" w:rsidRPr="00D76B36" w:rsidRDefault="004C712E">
      <w:pPr>
        <w:rPr>
          <w:sz w:val="48"/>
          <w:szCs w:val="48"/>
        </w:rPr>
      </w:pPr>
      <w:r w:rsidRPr="00D76B36">
        <w:rPr>
          <w:sz w:val="48"/>
          <w:szCs w:val="48"/>
        </w:rPr>
        <w:t>Livro:</w:t>
      </w:r>
    </w:p>
    <w:p w:rsidR="004C712E" w:rsidRPr="00D76B36" w:rsidRDefault="004C712E">
      <w:pPr>
        <w:rPr>
          <w:b/>
          <w:i/>
          <w:sz w:val="48"/>
          <w:szCs w:val="48"/>
        </w:rPr>
      </w:pPr>
      <w:r w:rsidRPr="00D76B36">
        <w:rPr>
          <w:b/>
          <w:i/>
          <w:sz w:val="48"/>
          <w:szCs w:val="48"/>
        </w:rPr>
        <w:t>Neurossonografia Neonatal</w:t>
      </w:r>
    </w:p>
    <w:p w:rsidR="004C712E" w:rsidRDefault="004C712E">
      <w:pPr>
        <w:rPr>
          <w:sz w:val="48"/>
          <w:szCs w:val="48"/>
        </w:rPr>
      </w:pPr>
      <w:r w:rsidRPr="00D76B36">
        <w:rPr>
          <w:sz w:val="48"/>
          <w:szCs w:val="48"/>
        </w:rPr>
        <w:t>Autor: Dr. Paulo R. Margotto</w:t>
      </w:r>
    </w:p>
    <w:p w:rsidR="004C712E" w:rsidRDefault="004C712E">
      <w:pPr>
        <w:rPr>
          <w:sz w:val="40"/>
          <w:szCs w:val="40"/>
        </w:rPr>
      </w:pPr>
      <w:r w:rsidRPr="009C36EB">
        <w:rPr>
          <w:noProof/>
          <w:sz w:val="40"/>
          <w:szCs w:val="40"/>
          <w:lang w:eastAsia="pt-B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" o:spid="_x0000_i1025" type="#_x0000_t75" style="width:388.8pt;height:492pt;visibility:visible">
            <v:imagedata r:id="rId4" o:title=""/>
          </v:shape>
        </w:pict>
      </w:r>
    </w:p>
    <w:p w:rsidR="004C712E" w:rsidRPr="00D76B36" w:rsidRDefault="004C712E">
      <w:pPr>
        <w:rPr>
          <w:i/>
          <w:sz w:val="40"/>
          <w:szCs w:val="40"/>
        </w:rPr>
      </w:pPr>
      <w:r w:rsidRPr="00D76B36">
        <w:rPr>
          <w:i/>
          <w:sz w:val="40"/>
          <w:szCs w:val="40"/>
        </w:rPr>
        <w:t>Link para Download:</w:t>
      </w:r>
    </w:p>
    <w:p w:rsidR="004C712E" w:rsidRPr="00D76B36" w:rsidRDefault="004C712E">
      <w:pPr>
        <w:rPr>
          <w:i/>
        </w:rPr>
      </w:pPr>
      <w:hyperlink r:id="rId5" w:history="1">
        <w:r w:rsidRPr="00D76B36">
          <w:rPr>
            <w:rStyle w:val="Hyperlink"/>
            <w:i/>
          </w:rPr>
          <w:t>https://drive.google.com/open?id=0B5b9fOW0rJ3Sa0pSeFQ3YmVsOU0</w:t>
        </w:r>
      </w:hyperlink>
    </w:p>
    <w:sectPr w:rsidR="004C712E" w:rsidRPr="00D76B36" w:rsidSect="002C4F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B36"/>
    <w:rsid w:val="000E66C8"/>
    <w:rsid w:val="001B33A4"/>
    <w:rsid w:val="002C4F49"/>
    <w:rsid w:val="004C712E"/>
    <w:rsid w:val="004E568A"/>
    <w:rsid w:val="007457BA"/>
    <w:rsid w:val="009C36EB"/>
    <w:rsid w:val="00AB3254"/>
    <w:rsid w:val="00D76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F4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76B3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45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57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0B5b9fOW0rJ3Sa0pSeFQ3YmVsOU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34</Words>
  <Characters>189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Livro:</dc:title>
  <dc:subject/>
  <dc:creator>Paulo</dc:creator>
  <cp:keywords/>
  <dc:description/>
  <cp:lastModifiedBy>Paulo</cp:lastModifiedBy>
  <cp:revision>2</cp:revision>
  <dcterms:created xsi:type="dcterms:W3CDTF">2017-05-29T23:32:00Z</dcterms:created>
  <dcterms:modified xsi:type="dcterms:W3CDTF">2017-05-29T23:32:00Z</dcterms:modified>
</cp:coreProperties>
</file>